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934" w:rsidRDefault="00FB0934" w:rsidP="001C7978">
      <w:r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7.25pt" o:ole="">
            <v:imagedata r:id="rId5" o:title=""/>
          </v:shape>
          <o:OLEObject Type="Embed" ProgID="Word.Picture.8" ShapeID="_x0000_i1025" DrawAspect="Content" ObjectID="_1446024508" r:id="rId6"/>
        </w:object>
      </w:r>
    </w:p>
    <w:p w:rsidR="00FB0934" w:rsidRDefault="00FB0934" w:rsidP="001C7978">
      <w:pPr>
        <w:rPr>
          <w:sz w:val="22"/>
          <w:szCs w:val="22"/>
        </w:rPr>
      </w:pPr>
    </w:p>
    <w:p w:rsidR="00FB0934" w:rsidRDefault="00FB0934" w:rsidP="001C7978">
      <w:pPr>
        <w:rPr>
          <w:sz w:val="22"/>
          <w:szCs w:val="22"/>
        </w:rPr>
      </w:pPr>
    </w:p>
    <w:p w:rsidR="00FB0934" w:rsidRPr="00447115" w:rsidRDefault="00FB0934" w:rsidP="001C7978">
      <w:pPr>
        <w:rPr>
          <w:sz w:val="22"/>
          <w:szCs w:val="22"/>
        </w:rPr>
      </w:pPr>
      <w:r>
        <w:rPr>
          <w:sz w:val="22"/>
          <w:szCs w:val="22"/>
        </w:rPr>
        <w:t>Številka: 900-41/2013-1</w:t>
      </w:r>
    </w:p>
    <w:p w:rsidR="00FB0934" w:rsidRDefault="00FB0934" w:rsidP="001C7978">
      <w:pPr>
        <w:rPr>
          <w:sz w:val="22"/>
          <w:szCs w:val="22"/>
        </w:rPr>
      </w:pPr>
      <w:r>
        <w:rPr>
          <w:sz w:val="22"/>
          <w:szCs w:val="22"/>
        </w:rPr>
        <w:t>Žužemberk, 12. 11. 2013</w:t>
      </w:r>
    </w:p>
    <w:p w:rsidR="00FB0934" w:rsidRDefault="00FB0934" w:rsidP="001C7978">
      <w:pPr>
        <w:rPr>
          <w:sz w:val="22"/>
          <w:szCs w:val="22"/>
        </w:rPr>
      </w:pPr>
    </w:p>
    <w:p w:rsidR="00FB0934" w:rsidRDefault="00FB0934" w:rsidP="001C797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FB0934" w:rsidRDefault="00FB0934" w:rsidP="001C7978">
      <w:pPr>
        <w:rPr>
          <w:b/>
          <w:bCs/>
          <w:sz w:val="22"/>
          <w:szCs w:val="22"/>
        </w:rPr>
      </w:pPr>
    </w:p>
    <w:p w:rsidR="00FB0934" w:rsidRPr="00A92B00" w:rsidRDefault="00FB0934" w:rsidP="001C7978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FB0934" w:rsidRDefault="00FB0934" w:rsidP="001C7978">
      <w:pPr>
        <w:jc w:val="center"/>
        <w:rPr>
          <w:b/>
          <w:bCs/>
          <w:sz w:val="22"/>
          <w:szCs w:val="22"/>
        </w:rPr>
      </w:pPr>
    </w:p>
    <w:p w:rsidR="00FB0934" w:rsidRDefault="00FB0934" w:rsidP="001C797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24. sejo Občinskega sveta Občine Žužemberk,</w:t>
      </w:r>
    </w:p>
    <w:p w:rsidR="00FB0934" w:rsidRDefault="00FB0934" w:rsidP="001C7978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ki bo 21.11.2013, ob 17. uri,  </w:t>
      </w:r>
    </w:p>
    <w:p w:rsidR="00FB0934" w:rsidRDefault="00FB0934" w:rsidP="001C797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FB0934" w:rsidRDefault="00FB0934" w:rsidP="001C7978">
      <w:pPr>
        <w:jc w:val="both"/>
        <w:rPr>
          <w:b/>
          <w:bCs/>
          <w:sz w:val="22"/>
          <w:szCs w:val="22"/>
        </w:rPr>
      </w:pPr>
    </w:p>
    <w:p w:rsidR="00FB0934" w:rsidRPr="00F17AB0" w:rsidRDefault="00FB0934" w:rsidP="001C7978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FB0934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regled in potrditev zapisnika </w:t>
      </w:r>
      <w:r>
        <w:rPr>
          <w:sz w:val="22"/>
          <w:szCs w:val="22"/>
        </w:rPr>
        <w:t>23</w:t>
      </w:r>
      <w:r w:rsidRPr="00F17AB0">
        <w:rPr>
          <w:sz w:val="22"/>
          <w:szCs w:val="22"/>
        </w:rPr>
        <w:t xml:space="preserve">. </w:t>
      </w:r>
      <w:r>
        <w:rPr>
          <w:sz w:val="22"/>
          <w:szCs w:val="22"/>
        </w:rPr>
        <w:t>s</w:t>
      </w:r>
      <w:r w:rsidRPr="00F17AB0">
        <w:rPr>
          <w:sz w:val="22"/>
          <w:szCs w:val="22"/>
        </w:rPr>
        <w:t>eje</w:t>
      </w:r>
    </w:p>
    <w:p w:rsidR="00FB0934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Odloka o spremembi odloka o proračunu občine Žužemberk za leto 2013 – rebalans 1</w:t>
      </w:r>
    </w:p>
    <w:p w:rsidR="00FB0934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Obravnava predloga dopolnitve Letnega programa dejavnosti javne gasilske službe v letu 2013</w:t>
      </w:r>
    </w:p>
    <w:p w:rsidR="00FB0934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Seznanitev z zapisnikom sestanka članov komisije v zvezi finančnega načrta knjižnice za leto 2014</w:t>
      </w:r>
    </w:p>
    <w:p w:rsidR="00FB0934" w:rsidRPr="0085274C" w:rsidRDefault="00FB0934" w:rsidP="004851BC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B169C1">
        <w:rPr>
          <w:sz w:val="22"/>
          <w:szCs w:val="22"/>
        </w:rPr>
        <w:t>bravnava in sprejem sklepa o ime</w:t>
      </w:r>
      <w:r>
        <w:rPr>
          <w:sz w:val="22"/>
          <w:szCs w:val="22"/>
        </w:rPr>
        <w:t>novanje članov v Svet OŠ Žužemberk</w:t>
      </w:r>
    </w:p>
    <w:p w:rsidR="00FB0934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Obravnava  vloge družbe VSV, d.o.o. za znižanje komunalnega prispevka</w:t>
      </w:r>
    </w:p>
    <w:p w:rsidR="00FB0934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Obravnava in sprejem osnutka odloka o spremembah in dopolnitvah Odloka o programu opremljanja in merilih za odmero komunalnega prispevka za območje občine Žužemberk – skrajšani postopek</w:t>
      </w:r>
    </w:p>
    <w:p w:rsidR="00FB0934" w:rsidRPr="00B169C1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oročilo župana </w:t>
      </w:r>
      <w:r w:rsidRPr="00F17AB0">
        <w:rPr>
          <w:color w:val="000000"/>
          <w:sz w:val="22"/>
          <w:szCs w:val="22"/>
        </w:rPr>
        <w:t>o opravljenih nalogah in izvrševanju sklepov</w:t>
      </w:r>
    </w:p>
    <w:p w:rsidR="00FB0934" w:rsidRPr="00F17AB0" w:rsidRDefault="00FB0934" w:rsidP="001C7978">
      <w:pPr>
        <w:numPr>
          <w:ilvl w:val="0"/>
          <w:numId w:val="2"/>
        </w:num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Vprašanja in pobude</w:t>
      </w:r>
    </w:p>
    <w:p w:rsidR="00FB0934" w:rsidRPr="00F17AB0" w:rsidRDefault="00FB0934" w:rsidP="001C7978">
      <w:pPr>
        <w:jc w:val="both"/>
        <w:rPr>
          <w:sz w:val="22"/>
          <w:szCs w:val="22"/>
        </w:rPr>
      </w:pPr>
    </w:p>
    <w:p w:rsidR="00FB0934" w:rsidRDefault="00FB0934" w:rsidP="001C7978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Vabilu je priloženo tudi gradivo</w:t>
      </w:r>
      <w:r>
        <w:rPr>
          <w:sz w:val="22"/>
          <w:szCs w:val="22"/>
        </w:rPr>
        <w:t xml:space="preserve">, </w:t>
      </w:r>
    </w:p>
    <w:p w:rsidR="00FB0934" w:rsidRPr="00F17AB0" w:rsidRDefault="00FB0934" w:rsidP="001C7978">
      <w:pPr>
        <w:jc w:val="both"/>
        <w:rPr>
          <w:sz w:val="22"/>
          <w:szCs w:val="22"/>
        </w:rPr>
      </w:pPr>
    </w:p>
    <w:p w:rsidR="00FB0934" w:rsidRDefault="00FB0934" w:rsidP="005F7F0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FB0934" w:rsidRDefault="00FB0934" w:rsidP="001C797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Franc Škufca l.r.</w:t>
      </w: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</w:p>
    <w:p w:rsidR="00FB0934" w:rsidRDefault="00FB0934" w:rsidP="001C7978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višja svetovalka za urbanizem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višji svetovalec za finance  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svetovalec za družbene dejavnosti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koordinatorka za kmetijstvo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Espri-g. Blaž Malenšek</w:t>
      </w:r>
    </w:p>
    <w:p w:rsidR="00FB0934" w:rsidRDefault="00FB0934" w:rsidP="001C797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Juretu Mirtiču, Vrti 15, 8360 Žužemberk (predstavniku civilne iniciative)</w:t>
      </w:r>
    </w:p>
    <w:p w:rsidR="00FB0934" w:rsidRDefault="00FB0934" w:rsidP="001C7978"/>
    <w:sectPr w:rsidR="00FB0934" w:rsidSect="005F7F02">
      <w:pgSz w:w="11907" w:h="16840" w:code="9"/>
      <w:pgMar w:top="761" w:right="1467" w:bottom="888" w:left="1122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978"/>
    <w:rsid w:val="00145452"/>
    <w:rsid w:val="00150D7F"/>
    <w:rsid w:val="001C7978"/>
    <w:rsid w:val="00377AC7"/>
    <w:rsid w:val="00447115"/>
    <w:rsid w:val="004851BC"/>
    <w:rsid w:val="005F7F02"/>
    <w:rsid w:val="007403A1"/>
    <w:rsid w:val="0077199A"/>
    <w:rsid w:val="0085274C"/>
    <w:rsid w:val="00A11E29"/>
    <w:rsid w:val="00A92B00"/>
    <w:rsid w:val="00B169C1"/>
    <w:rsid w:val="00BC1F3C"/>
    <w:rsid w:val="00BD4EA5"/>
    <w:rsid w:val="00CA47ED"/>
    <w:rsid w:val="00E7106E"/>
    <w:rsid w:val="00F17AB0"/>
    <w:rsid w:val="00F73022"/>
    <w:rsid w:val="00FB0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978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1C79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227</Words>
  <Characters>1298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dc:description/>
  <cp:lastModifiedBy>b</cp:lastModifiedBy>
  <cp:revision>3</cp:revision>
  <cp:lastPrinted>2013-11-13T13:19:00Z</cp:lastPrinted>
  <dcterms:created xsi:type="dcterms:W3CDTF">2013-11-13T13:19:00Z</dcterms:created>
  <dcterms:modified xsi:type="dcterms:W3CDTF">2013-11-15T11:42:00Z</dcterms:modified>
</cp:coreProperties>
</file>