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1BD" w:rsidRDefault="00E121BD" w:rsidP="0084634B">
      <w:r w:rsidRPr="00D7158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Slika 1" o:spid="_x0000_i1025" type="#_x0000_t75" alt="glava obcine" style="width:450pt;height:66pt;visibility:visible">
            <v:imagedata r:id="rId5" o:title=""/>
          </v:shape>
        </w:pict>
      </w:r>
    </w:p>
    <w:p w:rsidR="00E121BD" w:rsidRDefault="00E121BD" w:rsidP="0084634B"/>
    <w:p w:rsidR="00E121BD" w:rsidRDefault="00E121BD" w:rsidP="0084634B"/>
    <w:p w:rsidR="00E121BD" w:rsidRPr="00E004C9" w:rsidRDefault="00E121BD" w:rsidP="0084634B">
      <w:r>
        <w:t xml:space="preserve">Številka: </w:t>
      </w:r>
      <w:r w:rsidRPr="00E004C9">
        <w:t>900-</w:t>
      </w:r>
      <w:r>
        <w:t>36/2013-1</w:t>
      </w:r>
    </w:p>
    <w:p w:rsidR="00E121BD" w:rsidRDefault="00E121BD" w:rsidP="0084634B">
      <w:r>
        <w:t>Žužemberk, 17. 9. 2013</w:t>
      </w:r>
    </w:p>
    <w:p w:rsidR="00E121BD" w:rsidRDefault="00E121BD" w:rsidP="0084634B"/>
    <w:p w:rsidR="00E121BD" w:rsidRDefault="00E121BD" w:rsidP="0084634B"/>
    <w:p w:rsidR="00E121BD" w:rsidRDefault="00E121BD" w:rsidP="0084634B">
      <w:pPr>
        <w:jc w:val="both"/>
        <w:rPr>
          <w:b/>
          <w:bCs/>
        </w:rPr>
      </w:pPr>
    </w:p>
    <w:p w:rsidR="00E121BD" w:rsidRPr="00FB2E73" w:rsidRDefault="00E121BD" w:rsidP="0084634B">
      <w:pPr>
        <w:jc w:val="both"/>
        <w:rPr>
          <w:b/>
          <w:bCs/>
        </w:rPr>
      </w:pPr>
      <w:r w:rsidRPr="00FB2E73">
        <w:rPr>
          <w:b/>
          <w:bCs/>
        </w:rPr>
        <w:t xml:space="preserve">Na podlagi </w:t>
      </w:r>
      <w:r>
        <w:rPr>
          <w:b/>
          <w:bCs/>
        </w:rPr>
        <w:t>29. člena Statuta Obč</w:t>
      </w:r>
      <w:r w:rsidRPr="00FB2E73">
        <w:rPr>
          <w:b/>
          <w:bCs/>
        </w:rPr>
        <w:t xml:space="preserve">ine Žužemberk (Ur.l. RS, št. </w:t>
      </w:r>
      <w:r>
        <w:rPr>
          <w:b/>
          <w:bCs/>
        </w:rPr>
        <w:t>66/10-UPB</w:t>
      </w:r>
      <w:r w:rsidRPr="00FB2E73">
        <w:rPr>
          <w:b/>
          <w:bCs/>
        </w:rPr>
        <w:t>)</w:t>
      </w:r>
    </w:p>
    <w:p w:rsidR="00E121BD" w:rsidRPr="00FB2E73" w:rsidRDefault="00E121BD" w:rsidP="0084634B">
      <w:pPr>
        <w:jc w:val="center"/>
        <w:rPr>
          <w:b/>
          <w:bCs/>
        </w:rPr>
      </w:pPr>
    </w:p>
    <w:p w:rsidR="00E121BD" w:rsidRPr="00FB2E73" w:rsidRDefault="00E121BD" w:rsidP="0084634B">
      <w:pPr>
        <w:jc w:val="center"/>
        <w:rPr>
          <w:b/>
          <w:bCs/>
          <w:sz w:val="28"/>
          <w:szCs w:val="28"/>
        </w:rPr>
      </w:pPr>
      <w:r w:rsidRPr="00FB2E73">
        <w:rPr>
          <w:b/>
          <w:bCs/>
          <w:sz w:val="28"/>
          <w:szCs w:val="28"/>
        </w:rPr>
        <w:t>s k l i c u j e m</w:t>
      </w:r>
    </w:p>
    <w:p w:rsidR="00E121BD" w:rsidRPr="00FB2E73" w:rsidRDefault="00E121BD" w:rsidP="0084634B">
      <w:pPr>
        <w:jc w:val="center"/>
        <w:rPr>
          <w:b/>
          <w:bCs/>
          <w:sz w:val="22"/>
          <w:szCs w:val="22"/>
        </w:rPr>
      </w:pPr>
    </w:p>
    <w:p w:rsidR="00E121BD" w:rsidRPr="00FB2E73" w:rsidRDefault="00E121BD" w:rsidP="00924FED">
      <w:pPr>
        <w:jc w:val="center"/>
        <w:rPr>
          <w:b/>
          <w:bCs/>
        </w:rPr>
      </w:pPr>
      <w:r>
        <w:rPr>
          <w:b/>
          <w:bCs/>
        </w:rPr>
        <w:t>18</w:t>
      </w:r>
      <w:r w:rsidRPr="00FB2E73">
        <w:rPr>
          <w:b/>
          <w:bCs/>
        </w:rPr>
        <w:t xml:space="preserve">. sejo </w:t>
      </w:r>
      <w:r>
        <w:rPr>
          <w:b/>
          <w:bCs/>
        </w:rPr>
        <w:t>Odbora za družbene dejavnosti</w:t>
      </w:r>
      <w:r w:rsidRPr="00FB2E73">
        <w:rPr>
          <w:b/>
          <w:bCs/>
        </w:rPr>
        <w:t>,</w:t>
      </w:r>
    </w:p>
    <w:p w:rsidR="00E121BD" w:rsidRPr="00FB2E73" w:rsidRDefault="00E121BD" w:rsidP="00924FED">
      <w:pPr>
        <w:jc w:val="center"/>
        <w:rPr>
          <w:b/>
          <w:bCs/>
          <w:u w:val="single"/>
        </w:rPr>
      </w:pPr>
      <w:r w:rsidRPr="00FB2E73">
        <w:rPr>
          <w:b/>
          <w:bCs/>
          <w:u w:val="single"/>
        </w:rPr>
        <w:t xml:space="preserve">ki bo </w:t>
      </w:r>
      <w:r>
        <w:rPr>
          <w:b/>
          <w:bCs/>
          <w:u w:val="single"/>
        </w:rPr>
        <w:t>23. 9. 2013</w:t>
      </w:r>
      <w:r w:rsidRPr="00FB2E73">
        <w:rPr>
          <w:b/>
          <w:bCs/>
          <w:u w:val="single"/>
        </w:rPr>
        <w:t xml:space="preserve">, ob </w:t>
      </w:r>
      <w:r>
        <w:rPr>
          <w:b/>
          <w:bCs/>
          <w:u w:val="single"/>
        </w:rPr>
        <w:t>18</w:t>
      </w:r>
      <w:r w:rsidRPr="00FB2E73">
        <w:rPr>
          <w:b/>
          <w:bCs/>
          <w:u w:val="single"/>
        </w:rPr>
        <w:t>. uri,</w:t>
      </w:r>
    </w:p>
    <w:p w:rsidR="00E121BD" w:rsidRPr="00924FED" w:rsidRDefault="00E121BD" w:rsidP="00924FED">
      <w:pPr>
        <w:jc w:val="center"/>
        <w:rPr>
          <w:b/>
          <w:bCs/>
        </w:rPr>
      </w:pPr>
      <w:r w:rsidRPr="00FB2E73">
        <w:rPr>
          <w:b/>
          <w:bCs/>
        </w:rPr>
        <w:t xml:space="preserve">v sejni sobi Občine Žužemberk, </w:t>
      </w:r>
      <w:r w:rsidRPr="00924FED">
        <w:rPr>
          <w:b/>
          <w:bCs/>
        </w:rPr>
        <w:t>Grajski trg 26, Žužemberk.</w:t>
      </w:r>
    </w:p>
    <w:p w:rsidR="00E121BD" w:rsidRPr="00924FED" w:rsidRDefault="00E121BD" w:rsidP="0084634B">
      <w:pPr>
        <w:jc w:val="both"/>
        <w:rPr>
          <w:b/>
          <w:bCs/>
        </w:rPr>
      </w:pPr>
    </w:p>
    <w:p w:rsidR="00E121BD" w:rsidRPr="00FB2E73" w:rsidRDefault="00E121BD" w:rsidP="0084634B">
      <w:pPr>
        <w:jc w:val="both"/>
        <w:rPr>
          <w:b/>
          <w:bCs/>
        </w:rPr>
      </w:pPr>
    </w:p>
    <w:p w:rsidR="00E121BD" w:rsidRPr="00FB2E73" w:rsidRDefault="00E121BD" w:rsidP="0084634B">
      <w:pPr>
        <w:jc w:val="both"/>
      </w:pPr>
      <w:r w:rsidRPr="00FB2E73">
        <w:t xml:space="preserve">Za sejo predlagam naslednji </w:t>
      </w:r>
    </w:p>
    <w:p w:rsidR="00E121BD" w:rsidRPr="00FB2E73" w:rsidRDefault="00E121BD" w:rsidP="0084634B">
      <w:pPr>
        <w:jc w:val="both"/>
        <w:rPr>
          <w:b/>
          <w:bCs/>
        </w:rPr>
      </w:pPr>
      <w:r w:rsidRPr="00FB2E73">
        <w:rPr>
          <w:b/>
          <w:bCs/>
        </w:rPr>
        <w:t>dnevni red:</w:t>
      </w:r>
    </w:p>
    <w:p w:rsidR="00E121BD" w:rsidRPr="001045DD" w:rsidRDefault="00E121BD" w:rsidP="00924FED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</w:pPr>
      <w:r>
        <w:t>P</w:t>
      </w:r>
      <w:r w:rsidRPr="001045DD">
        <w:t>regled zapisnika prejšnje seje odbora</w:t>
      </w:r>
    </w:p>
    <w:p w:rsidR="00E121BD" w:rsidRDefault="00E121BD" w:rsidP="00924FED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>Obravnava predloga Sklepa o prenosu koncesije za opravljanje javne službe na primarni zdravstveni ravni na območju Občine Žužemberk iz Nataša Žagar Arkar, dr. med. na Družinska medicina Žagar, d.o.o.</w:t>
      </w:r>
    </w:p>
    <w:p w:rsidR="00E121BD" w:rsidRDefault="00E121BD" w:rsidP="00924FED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>Obravnava vloge za nakup televizijske kamere</w:t>
      </w:r>
    </w:p>
    <w:p w:rsidR="00E121BD" w:rsidRPr="001748D2" w:rsidRDefault="00E121BD" w:rsidP="00924FED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</w:pPr>
      <w:r>
        <w:t>V</w:t>
      </w:r>
      <w:r w:rsidRPr="001748D2">
        <w:t>prašanja in pobude</w:t>
      </w:r>
    </w:p>
    <w:p w:rsidR="00E121BD" w:rsidRPr="00FB2E73" w:rsidRDefault="00E121BD" w:rsidP="0084634B"/>
    <w:p w:rsidR="00E121BD" w:rsidRPr="00FB2E73" w:rsidRDefault="00E121BD" w:rsidP="0084634B">
      <w:r>
        <w:t>Gradivo ste prejeli s sklicem seje občinskega sveta.</w:t>
      </w:r>
    </w:p>
    <w:p w:rsidR="00E121BD" w:rsidRDefault="00E121BD" w:rsidP="0084634B"/>
    <w:p w:rsidR="00E121BD" w:rsidRDefault="00E121BD" w:rsidP="0084634B"/>
    <w:p w:rsidR="00E121BD" w:rsidRPr="00FB2E73" w:rsidRDefault="00E121BD" w:rsidP="0084634B">
      <w:r>
        <w:t>S spoštovanjem,</w:t>
      </w:r>
    </w:p>
    <w:p w:rsidR="00E121BD" w:rsidRPr="003810AE" w:rsidRDefault="00E121BD" w:rsidP="0084634B">
      <w:pPr>
        <w:ind w:left="4248" w:firstLine="708"/>
      </w:pPr>
      <w:r w:rsidRPr="003810AE">
        <w:tab/>
      </w:r>
      <w:r w:rsidRPr="003810AE">
        <w:tab/>
      </w:r>
      <w:r w:rsidRPr="003810AE">
        <w:tab/>
      </w:r>
      <w:r w:rsidRPr="003810AE">
        <w:tab/>
      </w:r>
      <w:r w:rsidRPr="003810AE">
        <w:tab/>
      </w:r>
      <w:r w:rsidRPr="003810AE">
        <w:tab/>
      </w:r>
      <w:r w:rsidRPr="003810AE">
        <w:tab/>
      </w:r>
      <w:r w:rsidRPr="003810AE">
        <w:tab/>
        <w:t>Odbor za družbene dejavnosti</w:t>
      </w:r>
    </w:p>
    <w:p w:rsidR="00E121BD" w:rsidRPr="003810AE" w:rsidRDefault="00E121BD" w:rsidP="0084634B">
      <w:pPr>
        <w:ind w:left="4248" w:firstLine="708"/>
      </w:pPr>
      <w:r w:rsidRPr="003810AE">
        <w:t xml:space="preserve">                      </w:t>
      </w:r>
      <w:r>
        <w:t xml:space="preserve">  </w:t>
      </w:r>
      <w:r w:rsidRPr="003810AE">
        <w:t xml:space="preserve"> predsednik:</w:t>
      </w:r>
    </w:p>
    <w:p w:rsidR="00E121BD" w:rsidRPr="003810AE" w:rsidRDefault="00E121BD" w:rsidP="0084634B">
      <w:pPr>
        <w:ind w:left="4248" w:firstLine="708"/>
      </w:pPr>
      <w:r w:rsidRPr="003810AE">
        <w:t xml:space="preserve">                  </w:t>
      </w:r>
      <w:r>
        <w:t xml:space="preserve">    </w:t>
      </w:r>
      <w:r w:rsidRPr="003810AE">
        <w:t xml:space="preserve">Jože Šteingel </w:t>
      </w:r>
      <w:r>
        <w:t>l.r.</w:t>
      </w:r>
    </w:p>
    <w:p w:rsidR="00E121BD" w:rsidRPr="003810AE" w:rsidRDefault="00E121BD" w:rsidP="0084634B">
      <w:pPr>
        <w:rPr>
          <w:b/>
          <w:bCs/>
        </w:rPr>
      </w:pPr>
    </w:p>
    <w:p w:rsidR="00E121BD" w:rsidRPr="00FB2E73" w:rsidRDefault="00E121BD" w:rsidP="0084634B">
      <w:pPr>
        <w:jc w:val="both"/>
        <w:rPr>
          <w:sz w:val="22"/>
          <w:szCs w:val="22"/>
        </w:rPr>
      </w:pPr>
    </w:p>
    <w:p w:rsidR="00E121BD" w:rsidRDefault="00E121BD" w:rsidP="0084634B">
      <w:pPr>
        <w:pStyle w:val="BodyText"/>
      </w:pPr>
    </w:p>
    <w:p w:rsidR="00E121BD" w:rsidRDefault="00E121BD" w:rsidP="0084634B">
      <w:pPr>
        <w:pStyle w:val="BodyText"/>
      </w:pPr>
    </w:p>
    <w:p w:rsidR="00E121BD" w:rsidRPr="00924FED" w:rsidRDefault="00E121BD" w:rsidP="00924FED">
      <w:pPr>
        <w:pStyle w:val="BodyText"/>
      </w:pPr>
      <w:r w:rsidRPr="00FB2E73">
        <w:t>Vabljeni:</w:t>
      </w:r>
    </w:p>
    <w:p w:rsidR="00E121BD" w:rsidRPr="00C32CB1" w:rsidRDefault="00E121BD" w:rsidP="0084634B">
      <w:pPr>
        <w:pStyle w:val="Body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 g. </w:t>
      </w:r>
      <w:r w:rsidRPr="00C32CB1">
        <w:rPr>
          <w:sz w:val="22"/>
          <w:szCs w:val="22"/>
        </w:rPr>
        <w:t>Franc Jarc, Grajski trg 30, Žužemberk</w:t>
      </w:r>
    </w:p>
    <w:p w:rsidR="00E121BD" w:rsidRPr="00C32CB1" w:rsidRDefault="00E121BD" w:rsidP="0084634B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- ga. </w:t>
      </w:r>
      <w:r w:rsidRPr="00C32CB1">
        <w:rPr>
          <w:rFonts w:ascii="Arial" w:hAnsi="Arial" w:cs="Arial"/>
        </w:rPr>
        <w:t>Marija Breceljnik, Hinje 14, Hinje</w:t>
      </w:r>
    </w:p>
    <w:p w:rsidR="00E121BD" w:rsidRDefault="00E121BD" w:rsidP="0084634B">
      <w:pPr>
        <w:pStyle w:val="Body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 ga. </w:t>
      </w:r>
      <w:r w:rsidRPr="00C32CB1">
        <w:rPr>
          <w:sz w:val="22"/>
          <w:szCs w:val="22"/>
        </w:rPr>
        <w:t xml:space="preserve">Genovefa Maver, Stranska vas </w:t>
      </w:r>
      <w:r>
        <w:rPr>
          <w:sz w:val="22"/>
          <w:szCs w:val="22"/>
        </w:rPr>
        <w:t>13</w:t>
      </w:r>
      <w:r w:rsidRPr="00C32CB1">
        <w:rPr>
          <w:sz w:val="22"/>
          <w:szCs w:val="22"/>
        </w:rPr>
        <w:t>, Žužemberk</w:t>
      </w:r>
    </w:p>
    <w:p w:rsidR="00E121BD" w:rsidRDefault="00E121BD" w:rsidP="0084634B">
      <w:pPr>
        <w:pStyle w:val="Body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- g. Jože Pečjak, Drašča vas 21a, Zagradec</w:t>
      </w:r>
    </w:p>
    <w:p w:rsidR="00E121BD" w:rsidRDefault="00E121BD" w:rsidP="0084634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B2E73">
        <w:rPr>
          <w:sz w:val="22"/>
          <w:szCs w:val="22"/>
        </w:rPr>
        <w:t xml:space="preserve">g. Vlado Kostevc, </w:t>
      </w:r>
      <w:r>
        <w:rPr>
          <w:sz w:val="22"/>
          <w:szCs w:val="22"/>
        </w:rPr>
        <w:t>občinska uprava</w:t>
      </w:r>
    </w:p>
    <w:p w:rsidR="00E121BD" w:rsidRDefault="00E121BD" w:rsidP="0084634B">
      <w:pPr>
        <w:jc w:val="both"/>
        <w:rPr>
          <w:sz w:val="22"/>
          <w:szCs w:val="22"/>
        </w:rPr>
      </w:pPr>
      <w:r w:rsidRPr="00FB2E73">
        <w:rPr>
          <w:sz w:val="22"/>
          <w:szCs w:val="22"/>
        </w:rPr>
        <w:t xml:space="preserve">- </w:t>
      </w:r>
      <w:r>
        <w:rPr>
          <w:sz w:val="22"/>
          <w:szCs w:val="22"/>
        </w:rPr>
        <w:t>g. Jacques Gros, direktor občinske uprave</w:t>
      </w:r>
    </w:p>
    <w:p w:rsidR="00E121BD" w:rsidRPr="001A2E47" w:rsidRDefault="00E121BD" w:rsidP="0084634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g. Franc Škufca, župan </w:t>
      </w:r>
    </w:p>
    <w:p w:rsidR="00E121BD" w:rsidRDefault="00E121BD"/>
    <w:sectPr w:rsidR="00E121BD" w:rsidSect="00334665">
      <w:pgSz w:w="11907" w:h="16840" w:code="9"/>
      <w:pgMar w:top="1015" w:right="1061" w:bottom="1395" w:left="1247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B4EB1"/>
    <w:multiLevelType w:val="hybridMultilevel"/>
    <w:tmpl w:val="526E986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C767BE"/>
    <w:multiLevelType w:val="singleLevel"/>
    <w:tmpl w:val="8700AB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7A9203C6"/>
    <w:multiLevelType w:val="hybridMultilevel"/>
    <w:tmpl w:val="BC08F40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634B"/>
    <w:rsid w:val="001045DD"/>
    <w:rsid w:val="001748D2"/>
    <w:rsid w:val="00192E9C"/>
    <w:rsid w:val="001A2E47"/>
    <w:rsid w:val="002167C0"/>
    <w:rsid w:val="00334665"/>
    <w:rsid w:val="003810AE"/>
    <w:rsid w:val="006060A0"/>
    <w:rsid w:val="00825EEC"/>
    <w:rsid w:val="0084634B"/>
    <w:rsid w:val="00924FED"/>
    <w:rsid w:val="00C327C8"/>
    <w:rsid w:val="00C32CB1"/>
    <w:rsid w:val="00D71582"/>
    <w:rsid w:val="00E004C9"/>
    <w:rsid w:val="00E121BD"/>
    <w:rsid w:val="00FB2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34B"/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84634B"/>
    <w:pPr>
      <w:jc w:val="both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4634B"/>
    <w:rPr>
      <w:rFonts w:ascii="Arial" w:hAnsi="Arial" w:cs="Arial"/>
      <w:sz w:val="20"/>
      <w:szCs w:val="20"/>
      <w:lang w:eastAsia="sl-SI"/>
    </w:rPr>
  </w:style>
  <w:style w:type="paragraph" w:styleId="BodyText2">
    <w:name w:val="Body Text 2"/>
    <w:basedOn w:val="Normal"/>
    <w:link w:val="BodyText2Char"/>
    <w:uiPriority w:val="99"/>
    <w:rsid w:val="0084634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84634B"/>
    <w:rPr>
      <w:rFonts w:ascii="Arial" w:hAnsi="Arial" w:cs="Arial"/>
      <w:sz w:val="20"/>
      <w:szCs w:val="20"/>
      <w:lang w:eastAsia="sl-SI"/>
    </w:rPr>
  </w:style>
  <w:style w:type="paragraph" w:styleId="ListParagraph">
    <w:name w:val="List Paragraph"/>
    <w:basedOn w:val="Normal"/>
    <w:uiPriority w:val="99"/>
    <w:qFormat/>
    <w:rsid w:val="0084634B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46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4634B"/>
    <w:rPr>
      <w:rFonts w:ascii="Tahoma" w:hAnsi="Tahoma" w:cs="Tahoma"/>
      <w:sz w:val="16"/>
      <w:szCs w:val="16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165</Words>
  <Characters>941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dc:description/>
  <cp:lastModifiedBy>b</cp:lastModifiedBy>
  <cp:revision>2</cp:revision>
  <cp:lastPrinted>2013-09-18T11:23:00Z</cp:lastPrinted>
  <dcterms:created xsi:type="dcterms:W3CDTF">2013-09-18T11:23:00Z</dcterms:created>
  <dcterms:modified xsi:type="dcterms:W3CDTF">2013-09-18T11:23:00Z</dcterms:modified>
</cp:coreProperties>
</file>