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23E" w:rsidRDefault="00A6723E" w:rsidP="00E92BF3">
      <w:r>
        <w:object w:dxaOrig="9530" w:dyaOrig="15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77.25pt" o:ole="">
            <v:imagedata r:id="rId5" o:title=""/>
          </v:shape>
          <o:OLEObject Type="Embed" ProgID="Word.Picture.8" ShapeID="_x0000_i1025" DrawAspect="Content" ObjectID="_1441102420" r:id="rId6"/>
        </w:object>
      </w:r>
    </w:p>
    <w:p w:rsidR="00A6723E" w:rsidRDefault="00A6723E" w:rsidP="00E92BF3">
      <w:pPr>
        <w:rPr>
          <w:sz w:val="22"/>
          <w:szCs w:val="22"/>
        </w:rPr>
      </w:pPr>
    </w:p>
    <w:p w:rsidR="00A6723E" w:rsidRPr="00447115" w:rsidRDefault="00A6723E" w:rsidP="00E92BF3">
      <w:pPr>
        <w:rPr>
          <w:sz w:val="22"/>
          <w:szCs w:val="22"/>
        </w:rPr>
      </w:pPr>
      <w:r>
        <w:rPr>
          <w:sz w:val="22"/>
          <w:szCs w:val="22"/>
        </w:rPr>
        <w:t>Številka: 900-35/2013-1</w:t>
      </w:r>
    </w:p>
    <w:p w:rsidR="00A6723E" w:rsidRDefault="00A6723E" w:rsidP="00E92BF3">
      <w:pPr>
        <w:rPr>
          <w:sz w:val="22"/>
          <w:szCs w:val="22"/>
        </w:rPr>
      </w:pPr>
      <w:r>
        <w:rPr>
          <w:sz w:val="22"/>
          <w:szCs w:val="22"/>
        </w:rPr>
        <w:t>Žužemberk, 17. 9. 2013</w:t>
      </w:r>
    </w:p>
    <w:p w:rsidR="00A6723E" w:rsidRDefault="00A6723E" w:rsidP="00E92BF3">
      <w:pPr>
        <w:rPr>
          <w:sz w:val="22"/>
          <w:szCs w:val="22"/>
        </w:rPr>
      </w:pPr>
    </w:p>
    <w:p w:rsidR="00A6723E" w:rsidRDefault="00A6723E" w:rsidP="00E92BF3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podlagi 34. člena Poslovnika Občinskega sveta Občine Žužemberk (Ur.l. RS, št. 73/10-UPB)</w:t>
      </w:r>
    </w:p>
    <w:p w:rsidR="00A6723E" w:rsidRDefault="00A6723E" w:rsidP="00E92BF3">
      <w:pPr>
        <w:rPr>
          <w:b/>
          <w:bCs/>
          <w:sz w:val="22"/>
          <w:szCs w:val="22"/>
        </w:rPr>
      </w:pPr>
    </w:p>
    <w:p w:rsidR="00A6723E" w:rsidRPr="00A92B00" w:rsidRDefault="00A6723E" w:rsidP="00E92BF3">
      <w:pPr>
        <w:jc w:val="center"/>
        <w:rPr>
          <w:b/>
          <w:bCs/>
        </w:rPr>
      </w:pPr>
      <w:r w:rsidRPr="00A92B00">
        <w:rPr>
          <w:b/>
          <w:bCs/>
        </w:rPr>
        <w:t>s k l i c u j e m</w:t>
      </w:r>
    </w:p>
    <w:p w:rsidR="00A6723E" w:rsidRDefault="00A6723E" w:rsidP="00E92BF3">
      <w:pPr>
        <w:jc w:val="center"/>
        <w:rPr>
          <w:b/>
          <w:bCs/>
          <w:sz w:val="22"/>
          <w:szCs w:val="22"/>
        </w:rPr>
      </w:pPr>
    </w:p>
    <w:p w:rsidR="00A6723E" w:rsidRDefault="00A6723E" w:rsidP="00E92BF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23. sejo Občinskega sveta Občine Žužemberk,</w:t>
      </w:r>
    </w:p>
    <w:p w:rsidR="00A6723E" w:rsidRDefault="00A6723E" w:rsidP="00E92BF3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ki bo 26. 9. 2013, ob 19. uri,  </w:t>
      </w:r>
    </w:p>
    <w:p w:rsidR="00A6723E" w:rsidRDefault="00A6723E" w:rsidP="00E92BF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 sejni sobi Občine Žužemberk, Grajski trg 26, Žužemberk.</w:t>
      </w:r>
    </w:p>
    <w:p w:rsidR="00A6723E" w:rsidRDefault="00A6723E" w:rsidP="00E92BF3">
      <w:pPr>
        <w:jc w:val="both"/>
        <w:rPr>
          <w:b/>
          <w:bCs/>
          <w:sz w:val="22"/>
          <w:szCs w:val="22"/>
        </w:rPr>
      </w:pPr>
    </w:p>
    <w:p w:rsidR="00A6723E" w:rsidRDefault="00A6723E" w:rsidP="00E92BF3">
      <w:pPr>
        <w:jc w:val="both"/>
        <w:rPr>
          <w:b/>
          <w:bCs/>
          <w:sz w:val="22"/>
          <w:szCs w:val="22"/>
        </w:rPr>
      </w:pPr>
    </w:p>
    <w:p w:rsidR="00A6723E" w:rsidRDefault="00A6723E" w:rsidP="00E92BF3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Predlagani dnevni red seje je:</w:t>
      </w:r>
    </w:p>
    <w:p w:rsidR="00A6723E" w:rsidRPr="00F17AB0" w:rsidRDefault="00A6723E" w:rsidP="00E92BF3">
      <w:pPr>
        <w:jc w:val="both"/>
        <w:rPr>
          <w:sz w:val="22"/>
          <w:szCs w:val="22"/>
        </w:rPr>
      </w:pPr>
    </w:p>
    <w:p w:rsidR="00A6723E" w:rsidRDefault="00A6723E" w:rsidP="00E92BF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regled in potrditev zapisnika </w:t>
      </w:r>
      <w:r>
        <w:rPr>
          <w:sz w:val="22"/>
          <w:szCs w:val="22"/>
        </w:rPr>
        <w:t>22</w:t>
      </w:r>
      <w:r w:rsidRPr="00F17AB0">
        <w:rPr>
          <w:sz w:val="22"/>
          <w:szCs w:val="22"/>
        </w:rPr>
        <w:t xml:space="preserve">. </w:t>
      </w:r>
      <w:r>
        <w:rPr>
          <w:sz w:val="22"/>
          <w:szCs w:val="22"/>
        </w:rPr>
        <w:t>s</w:t>
      </w:r>
      <w:r w:rsidRPr="00F17AB0">
        <w:rPr>
          <w:sz w:val="22"/>
          <w:szCs w:val="22"/>
        </w:rPr>
        <w:t>eje</w:t>
      </w:r>
    </w:p>
    <w:p w:rsidR="00A6723E" w:rsidRDefault="00A6723E" w:rsidP="00E92BF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Predstavitev in potrditev LEK-a za občino Žužemberk</w:t>
      </w:r>
    </w:p>
    <w:p w:rsidR="00A6723E" w:rsidRDefault="00A6723E" w:rsidP="00E92BF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o potrditvi kandidatne liste izbranih kandidatov v Razvojni svet regije JV Slovenija</w:t>
      </w:r>
    </w:p>
    <w:p w:rsidR="00A6723E" w:rsidRDefault="00A6723E" w:rsidP="00E92BF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Predlog Sklepa o prenosu koncesije za opravljanje javne službe na primarni zdravstveni ravni na območju Občine Žužemberk iz Nataše Žagar Arkar, dr. med. na Družinska medicina Žagar, d.o.o.</w:t>
      </w:r>
    </w:p>
    <w:p w:rsidR="00A6723E" w:rsidRPr="00744295" w:rsidRDefault="00A6723E" w:rsidP="00E92BF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F17AB0">
        <w:rPr>
          <w:sz w:val="22"/>
          <w:szCs w:val="22"/>
        </w:rPr>
        <w:t xml:space="preserve">oročilo župana </w:t>
      </w:r>
      <w:r w:rsidRPr="00F17AB0">
        <w:rPr>
          <w:color w:val="000000"/>
          <w:sz w:val="22"/>
          <w:szCs w:val="22"/>
        </w:rPr>
        <w:t>o opravljenih nalogah in izvrševanju sklepov</w:t>
      </w:r>
    </w:p>
    <w:p w:rsidR="00A6723E" w:rsidRPr="00B169C1" w:rsidRDefault="00A6723E" w:rsidP="00E92BF3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Poročilo direktorja občinske uprave o dogodkih</w:t>
      </w:r>
    </w:p>
    <w:p w:rsidR="00A6723E" w:rsidRPr="00F17AB0" w:rsidRDefault="00A6723E" w:rsidP="00E92BF3">
      <w:pPr>
        <w:numPr>
          <w:ilvl w:val="0"/>
          <w:numId w:val="2"/>
        </w:num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Vprašanja in pobude</w:t>
      </w:r>
    </w:p>
    <w:p w:rsidR="00A6723E" w:rsidRPr="00F17AB0" w:rsidRDefault="00A6723E" w:rsidP="00E92BF3">
      <w:pPr>
        <w:jc w:val="both"/>
        <w:rPr>
          <w:sz w:val="22"/>
          <w:szCs w:val="22"/>
        </w:rPr>
      </w:pPr>
    </w:p>
    <w:p w:rsidR="00A6723E" w:rsidRDefault="00A6723E" w:rsidP="00E92BF3">
      <w:pPr>
        <w:jc w:val="both"/>
        <w:rPr>
          <w:sz w:val="22"/>
          <w:szCs w:val="22"/>
        </w:rPr>
      </w:pPr>
      <w:r w:rsidRPr="00F17AB0">
        <w:rPr>
          <w:sz w:val="22"/>
          <w:szCs w:val="22"/>
        </w:rPr>
        <w:t>Vabilu je priloženo tudi gradivo</w:t>
      </w:r>
      <w:r>
        <w:rPr>
          <w:sz w:val="22"/>
          <w:szCs w:val="22"/>
        </w:rPr>
        <w:t xml:space="preserve">, </w:t>
      </w:r>
    </w:p>
    <w:p w:rsidR="00A6723E" w:rsidRPr="00F17AB0" w:rsidRDefault="00A6723E" w:rsidP="00E92BF3">
      <w:pPr>
        <w:jc w:val="both"/>
        <w:rPr>
          <w:sz w:val="22"/>
          <w:szCs w:val="22"/>
        </w:rPr>
      </w:pPr>
    </w:p>
    <w:p w:rsidR="00A6723E" w:rsidRDefault="00A6723E" w:rsidP="00E92BF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ŽUPAN</w:t>
      </w:r>
    </w:p>
    <w:p w:rsidR="00A6723E" w:rsidRDefault="00A6723E" w:rsidP="00E92BF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>
        <w:rPr>
          <w:b/>
          <w:bCs/>
          <w:sz w:val="22"/>
          <w:szCs w:val="22"/>
        </w:rPr>
        <w:t>Franc Škufca l.r.</w:t>
      </w: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</w:p>
    <w:p w:rsidR="00A6723E" w:rsidRDefault="00A6723E" w:rsidP="00E92BF3">
      <w:pPr>
        <w:rPr>
          <w:sz w:val="18"/>
          <w:szCs w:val="18"/>
        </w:rPr>
      </w:pPr>
      <w:r>
        <w:rPr>
          <w:sz w:val="18"/>
          <w:szCs w:val="18"/>
        </w:rPr>
        <w:t>Vabljeni:</w:t>
      </w:r>
    </w:p>
    <w:p w:rsidR="00A6723E" w:rsidRDefault="00A6723E" w:rsidP="00E92BF3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 občinskega sveta</w:t>
      </w:r>
    </w:p>
    <w:p w:rsidR="00A6723E" w:rsidRDefault="00A6723E" w:rsidP="00E92BF3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članice nadzornega odbora</w:t>
      </w:r>
    </w:p>
    <w:p w:rsidR="00A6723E" w:rsidRDefault="00A6723E" w:rsidP="00E92BF3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novinarji</w:t>
      </w:r>
    </w:p>
    <w:p w:rsidR="00A6723E" w:rsidRDefault="00A6723E" w:rsidP="00E92BF3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urednik Suhokranjskih poti</w:t>
      </w:r>
    </w:p>
    <w:p w:rsidR="00A6723E" w:rsidRDefault="00A6723E" w:rsidP="00E92BF3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direktor občinske uprave</w:t>
      </w:r>
    </w:p>
    <w:p w:rsidR="00A6723E" w:rsidRDefault="00A6723E" w:rsidP="00E92BF3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svetovalec za družbene dejavnosti</w:t>
      </w:r>
    </w:p>
    <w:p w:rsidR="00A6723E" w:rsidRDefault="00A6723E" w:rsidP="00E92BF3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koordinatorka za kmetijstvo…</w:t>
      </w:r>
    </w:p>
    <w:p w:rsidR="00A6723E" w:rsidRDefault="00A6723E" w:rsidP="00E92BF3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koordinator za komunalo…</w:t>
      </w:r>
    </w:p>
    <w:p w:rsidR="00A6723E" w:rsidRDefault="00A6723E" w:rsidP="00E92BF3">
      <w:pPr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zapisnikarica</w:t>
      </w:r>
    </w:p>
    <w:p w:rsidR="00A6723E" w:rsidRDefault="00A6723E" w:rsidP="00E92BF3"/>
    <w:sectPr w:rsidR="00A6723E" w:rsidSect="00594D5B">
      <w:pgSz w:w="11907" w:h="16840" w:code="9"/>
      <w:pgMar w:top="761" w:right="1467" w:bottom="888" w:left="1122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5617D"/>
    <w:multiLevelType w:val="hybridMultilevel"/>
    <w:tmpl w:val="9E46765E"/>
    <w:lvl w:ilvl="0" w:tplc="B2226224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D1B610D"/>
    <w:multiLevelType w:val="hybridMultilevel"/>
    <w:tmpl w:val="DA1E588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2BF3"/>
    <w:rsid w:val="000301D6"/>
    <w:rsid w:val="002167C0"/>
    <w:rsid w:val="00353D3D"/>
    <w:rsid w:val="003E683F"/>
    <w:rsid w:val="00447115"/>
    <w:rsid w:val="00594D5B"/>
    <w:rsid w:val="006A109F"/>
    <w:rsid w:val="007403A1"/>
    <w:rsid w:val="00744295"/>
    <w:rsid w:val="00820BAD"/>
    <w:rsid w:val="00880EDD"/>
    <w:rsid w:val="00A6723E"/>
    <w:rsid w:val="00A92B00"/>
    <w:rsid w:val="00AB5E13"/>
    <w:rsid w:val="00B169C1"/>
    <w:rsid w:val="00B90452"/>
    <w:rsid w:val="00DB15C4"/>
    <w:rsid w:val="00E41B41"/>
    <w:rsid w:val="00E92BF3"/>
    <w:rsid w:val="00EE379E"/>
    <w:rsid w:val="00F17AB0"/>
    <w:rsid w:val="00FB0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BF3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E92B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177</Words>
  <Characters>1009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dc:description/>
  <cp:lastModifiedBy>b</cp:lastModifiedBy>
  <cp:revision>3</cp:revision>
  <cp:lastPrinted>2013-09-17T10:26:00Z</cp:lastPrinted>
  <dcterms:created xsi:type="dcterms:W3CDTF">2013-09-18T08:12:00Z</dcterms:created>
  <dcterms:modified xsi:type="dcterms:W3CDTF">2013-09-19T11:27:00Z</dcterms:modified>
</cp:coreProperties>
</file>